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91E" w:rsidRPr="00B345C5" w:rsidRDefault="00FF591E">
      <w:pPr>
        <w:rPr>
          <w:b/>
          <w:u w:val="single"/>
        </w:rPr>
      </w:pPr>
      <w:r w:rsidRPr="00B345C5">
        <w:rPr>
          <w:b/>
          <w:u w:val="single"/>
        </w:rPr>
        <w:t>TAREA DE INGLÉS PARA 2º DE PRIMARIA</w:t>
      </w:r>
    </w:p>
    <w:p w:rsidR="00FF591E" w:rsidRDefault="00FF591E" w:rsidP="003C70F9">
      <w:pPr>
        <w:ind w:left="360"/>
      </w:pPr>
      <w:r>
        <w:t>Monday, 16th March.</w:t>
      </w:r>
    </w:p>
    <w:p w:rsidR="00FF591E" w:rsidRDefault="00FF591E" w:rsidP="00C2499D">
      <w:pPr>
        <w:pStyle w:val="ListParagraph"/>
        <w:numPr>
          <w:ilvl w:val="0"/>
          <w:numId w:val="1"/>
        </w:numPr>
      </w:pPr>
      <w:r>
        <w:t>Watch te video.</w:t>
      </w:r>
    </w:p>
    <w:p w:rsidR="00FF591E" w:rsidRDefault="00FF591E" w:rsidP="00C2499D">
      <w:pPr>
        <w:ind w:left="360"/>
      </w:pPr>
      <w:hyperlink r:id="rId7" w:history="1">
        <w:r w:rsidRPr="0030561F">
          <w:rPr>
            <w:rStyle w:val="Hyperlink"/>
          </w:rPr>
          <w:t>https://www.youtube.com/watch?v=PYNqWmkkxaY</w:t>
        </w:r>
      </w:hyperlink>
    </w:p>
    <w:p w:rsidR="00FF591E" w:rsidRPr="00B345C5" w:rsidRDefault="00FF591E" w:rsidP="00C2499D">
      <w:pPr>
        <w:pStyle w:val="ListParagraph"/>
        <w:numPr>
          <w:ilvl w:val="0"/>
          <w:numId w:val="1"/>
        </w:numPr>
        <w:rPr>
          <w:lang w:val="en-GB"/>
        </w:rPr>
      </w:pPr>
      <w:r w:rsidRPr="00B345C5">
        <w:rPr>
          <w:lang w:val="en-GB"/>
        </w:rPr>
        <w:t xml:space="preserve">Draw a poster from 10 to </w:t>
      </w:r>
      <w:smartTag w:uri="urn:schemas-microsoft-com:office:smarttags" w:element="metricconverter">
        <w:smartTagPr>
          <w:attr w:name="ProductID" w:val="100 in"/>
        </w:smartTagPr>
        <w:r w:rsidRPr="00B345C5">
          <w:rPr>
            <w:lang w:val="en-GB"/>
          </w:rPr>
          <w:t>100 in</w:t>
        </w:r>
      </w:smartTag>
      <w:r w:rsidRPr="00B345C5">
        <w:rPr>
          <w:lang w:val="en-GB"/>
        </w:rPr>
        <w:t xml:space="preserve"> tens.</w:t>
      </w:r>
    </w:p>
    <w:p w:rsidR="00FF591E" w:rsidRDefault="00FF591E" w:rsidP="00C2499D">
      <w:pPr>
        <w:ind w:left="360"/>
      </w:pPr>
      <w:r>
        <w:t xml:space="preserve">En la última sesión el alumnado tenía que comenzar  a hacer un póster de los números del 10 al 100, de 10 en 10. Les dije que podían añadir ojos, boca… bueno como en este jemplo:  </w:t>
      </w:r>
      <w:r w:rsidRPr="00FB3230"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alt="Resultado de imagen de funny ten to colour" style="width:151.5pt;height:84pt;visibility:visible">
            <v:imagedata r:id="rId8" o:title=""/>
          </v:shape>
        </w:pict>
      </w:r>
      <w:r>
        <w:t>TEN</w:t>
      </w:r>
    </w:p>
    <w:p w:rsidR="00FF591E" w:rsidRDefault="00FF591E" w:rsidP="00C2499D">
      <w:pPr>
        <w:ind w:left="360"/>
      </w:pPr>
      <w:r>
        <w:t>Lo presentarán  tamaño folio, a ser posible en horizontal.</w:t>
      </w:r>
    </w:p>
    <w:p w:rsidR="00FF591E" w:rsidRDefault="00FF591E" w:rsidP="0047030F">
      <w:pPr>
        <w:pStyle w:val="ListParagraph"/>
        <w:numPr>
          <w:ilvl w:val="0"/>
          <w:numId w:val="1"/>
        </w:numPr>
      </w:pPr>
      <w:r>
        <w:t>Find the numbers.</w:t>
      </w:r>
    </w:p>
    <w:p w:rsidR="00FF591E" w:rsidRDefault="00FF591E" w:rsidP="0047030F">
      <w:pPr>
        <w:ind w:left="360"/>
      </w:pPr>
      <w:r w:rsidRPr="00FB3230">
        <w:rPr>
          <w:noProof/>
          <w:lang w:eastAsia="es-ES"/>
        </w:rPr>
        <w:pict>
          <v:shape id="Imagen 4" o:spid="_x0000_i1026" type="#_x0000_t75" alt="undefined" style="width:441pt;height:363.75pt;visibility:visible">
            <v:imagedata r:id="rId9" o:title="" croptop="17734f" cropleft="8669f" cropright="22308f"/>
          </v:shape>
        </w:pict>
      </w:r>
    </w:p>
    <w:p w:rsidR="00FF591E" w:rsidRDefault="00FF591E" w:rsidP="0047030F">
      <w:pPr>
        <w:ind w:left="360"/>
      </w:pPr>
    </w:p>
    <w:p w:rsidR="00FF591E" w:rsidRDefault="00FF591E" w:rsidP="0047030F">
      <w:pPr>
        <w:ind w:left="360"/>
      </w:pPr>
      <w:r>
        <w:t>On Tuesday, 17 March.</w:t>
      </w:r>
    </w:p>
    <w:p w:rsidR="00FF591E" w:rsidRDefault="00FF591E" w:rsidP="0047030F">
      <w:pPr>
        <w:ind w:left="360"/>
      </w:pPr>
    </w:p>
    <w:p w:rsidR="00FF591E" w:rsidRDefault="00FF591E" w:rsidP="0047030F">
      <w:pPr>
        <w:ind w:left="360"/>
      </w:pPr>
      <w:r w:rsidRPr="00FB3230">
        <w:rPr>
          <w:noProof/>
          <w:lang w:eastAsia="es-ES"/>
        </w:rPr>
        <w:pict>
          <v:shape id="_x0000_i1027" type="#_x0000_t75" style="width:445.5pt;height:609.75pt;visibility:visible">
            <v:imagedata r:id="rId10" o:title="" croptop="3718f"/>
          </v:shape>
        </w:pict>
      </w:r>
    </w:p>
    <w:p w:rsidR="00FF591E" w:rsidRDefault="00FF591E" w:rsidP="0047030F">
      <w:pPr>
        <w:ind w:left="360"/>
      </w:pPr>
    </w:p>
    <w:p w:rsidR="00FF591E" w:rsidRPr="00B345C5" w:rsidRDefault="00FF591E" w:rsidP="0047030F">
      <w:pPr>
        <w:ind w:left="360"/>
        <w:rPr>
          <w:b/>
          <w:u w:val="single"/>
          <w:lang w:val="en-GB"/>
        </w:rPr>
      </w:pPr>
      <w:r w:rsidRPr="00B345C5">
        <w:rPr>
          <w:b/>
          <w:u w:val="single"/>
          <w:lang w:val="en-GB"/>
        </w:rPr>
        <w:t>Speaking</w:t>
      </w:r>
    </w:p>
    <w:p w:rsidR="00FF591E" w:rsidRPr="00B345C5" w:rsidRDefault="00FF591E" w:rsidP="0047030F">
      <w:pPr>
        <w:ind w:left="360"/>
        <w:rPr>
          <w:lang w:val="en-GB"/>
        </w:rPr>
      </w:pPr>
      <w:r w:rsidRPr="00B345C5">
        <w:rPr>
          <w:lang w:val="en-GB"/>
        </w:rPr>
        <w:t>2. Look at the price of the food and follow the dialogue.</w:t>
      </w:r>
    </w:p>
    <w:p w:rsidR="00FF591E" w:rsidRPr="00B94B8D" w:rsidRDefault="00FF591E" w:rsidP="0047030F">
      <w:pPr>
        <w:ind w:left="360"/>
      </w:pPr>
      <w:hyperlink r:id="rId11" w:tgtFrame="_blank" w:history="1">
        <w:r w:rsidRPr="003E1134">
          <w:rPr>
            <w:rFonts w:ascii="Arial" w:hAnsi="Arial" w:cs="Arial"/>
            <w:noProof/>
            <w:color w:val="2962FF"/>
            <w:sz w:val="20"/>
            <w:szCs w:val="20"/>
            <w:lang w:eastAsia="es-ES"/>
          </w:rPr>
          <w:pict>
            <v:shape id="_x0000_i1028" type="#_x0000_t75" alt="Resultado de imagen de yogurts to color" href="https://www.google.es/url?sa=i&amp;url=https://www.clipart.email/clipart/yogurt-black-and-white-clipart-8775.html&amp;psig=AOvVaw2nWFb4topTnIuCqHMrmqxd&amp;ust=1584286158705000&amp;source=images&amp;cd=vfe&amp;ved=0CAIQjRxqFwoTCLDf35OkmugCFQAAAAAdAAAAAB" style="width:55.5pt;height:42.75pt;visibility:visible" o:button="t">
              <v:fill o:detectmouseclick="t"/>
              <v:imagedata r:id="rId12" o:title="" croptop="12176f" cropbottom="13211f"/>
            </v:shape>
          </w:pict>
        </w:r>
      </w:hyperlink>
      <w:hyperlink r:id="rId13" w:tgtFrame="_blank" w:history="1">
        <w:r w:rsidRPr="00FB3230">
          <w:rPr>
            <w:noProof/>
            <w:lang w:eastAsia="es-ES"/>
          </w:rPr>
          <w:pict>
            <v:shape id="_x0000_i1029" type="#_x0000_t75" alt="Resultado de imagen de yogurts to color" href="https://www.google.es/url?sa=i&amp;url=https://www.clipart.email/clipart/yogurt-black-and-white-clipart-8775.html&amp;psig=AOvVaw2nWFb4topTnIuCqHMrmqxd&amp;ust=1584286158705000&amp;source=images&amp;cd=vfe&amp;ved=0CAIQjRxqFwoTCLDf35OkmugCFQAAAAAdAAAAAB" style="width:55.5pt;height:42.75pt;visibility:visible" o:button="t">
              <v:fill o:detectmouseclick="t"/>
              <v:imagedata r:id="rId12" o:title="" croptop="12176f" cropbottom="13211f"/>
            </v:shape>
          </w:pict>
        </w:r>
      </w:hyperlink>
      <w:r>
        <w:tab/>
      </w:r>
      <w:r>
        <w:tab/>
      </w:r>
      <w:hyperlink r:id="rId14" w:tgtFrame="_blank" w:history="1">
        <w:r w:rsidRPr="00FB3230">
          <w:rPr>
            <w:noProof/>
            <w:lang w:eastAsia="es-ES"/>
          </w:rPr>
          <w:pict>
            <v:shape id="_x0000_i1030" type="#_x0000_t75" alt="Resultado de imagen de popcorn to color" href="https://www.google.es/url?sa=i&amp;url=https://www.pinterest.de/pin/239464905160809741/&amp;psig=AOvVaw383YA6AhbuGsQew8zY0pJm&amp;ust=1584286320393000&amp;source=images&amp;cd=vfe&amp;ved=0CAIQjRxqFwoTCMiK99mkmugCFQAAAAAdAAAAAB" style="width:36.75pt;height:38.25pt;visibility:visible" o:button="t">
              <v:fill o:detectmouseclick="t"/>
              <v:imagedata r:id="rId15" o:title=""/>
            </v:shape>
          </w:pict>
        </w:r>
      </w:hyperlink>
      <w:r>
        <w:tab/>
      </w:r>
      <w:hyperlink r:id="rId16" w:tgtFrame="_blank" w:history="1">
        <w:r w:rsidRPr="003E1134">
          <w:rPr>
            <w:rFonts w:ascii="Arial" w:hAnsi="Arial" w:cs="Arial"/>
            <w:noProof/>
            <w:color w:val="2962FF"/>
            <w:sz w:val="20"/>
            <w:szCs w:val="20"/>
            <w:lang w:eastAsia="es-ES"/>
          </w:rPr>
          <w:pict>
            <v:shape id="Imagen 7" o:spid="_x0000_i1031" type="#_x0000_t75" alt="Resultado de imagen de water to color" href="https://www.google.es/url?sa=i&amp;url=https://es.123rf.com/photo_58843037_piso-ilustraci%C3%B3n-del-vector-del-estilo-de-la-botella-de-agua.html&amp;psig=AOvVaw0SHZzrYYP_BARKOtyDMjgf&amp;ust=1584286463803000&amp;source=images&amp;cd=vfe&amp;ved=0CAIQjRxqFwoTCNCWwJilmugCFQAAAAAdAAAAAB" style="width:52.5pt;height:52.5pt;visibility:visible" o:button="t">
              <v:fill o:detectmouseclick="t"/>
              <v:imagedata r:id="rId17" o:title=""/>
            </v:shape>
          </w:pict>
        </w:r>
      </w:hyperlink>
      <w:r>
        <w:tab/>
      </w:r>
      <w:r>
        <w:tab/>
      </w:r>
      <w:hyperlink r:id="rId18" w:tgtFrame="_blank" w:history="1">
        <w:r w:rsidRPr="003E1134">
          <w:rPr>
            <w:rFonts w:ascii="Arial" w:hAnsi="Arial" w:cs="Arial"/>
            <w:noProof/>
            <w:color w:val="2962FF"/>
            <w:sz w:val="20"/>
            <w:szCs w:val="20"/>
            <w:lang w:eastAsia="es-ES"/>
          </w:rPr>
          <w:pict>
            <v:shape id="Imagen 10" o:spid="_x0000_i1032" type="#_x0000_t75" alt="Resultado de imagen de cherries to colour" href="https://www.google.es/url?sa=i&amp;url=https://www.pinterest.cl/pin/357895501620880588/&amp;psig=AOvVaw2Y2RG9KfbMi4B5TrJNr7ts&amp;ust=1584286750827000&amp;source=images&amp;cd=vfe&amp;ved=0CAIQjRxqFwoTCMjn8aGmmugCFQAAAAAdAAAAAB" style="width:30pt;height:38.25pt;visibility:visible" o:button="t">
              <v:fill o:detectmouseclick="t"/>
              <v:imagedata r:id="rId19" o:title=""/>
            </v:shape>
          </w:pict>
        </w:r>
      </w:hyperlink>
    </w:p>
    <w:p w:rsidR="00FF591E" w:rsidRPr="00B345C5" w:rsidRDefault="00FF591E" w:rsidP="008F689F">
      <w:pPr>
        <w:ind w:left="1068"/>
        <w:rPr>
          <w:lang w:val="en-GB"/>
        </w:rPr>
      </w:pPr>
      <w:r w:rsidRPr="00B345C5">
        <w:rPr>
          <w:lang w:val="en-GB"/>
        </w:rPr>
        <w:t>40 pence</w:t>
      </w:r>
      <w:r w:rsidRPr="00B345C5">
        <w:rPr>
          <w:lang w:val="en-GB"/>
        </w:rPr>
        <w:tab/>
      </w:r>
      <w:r w:rsidRPr="00B345C5">
        <w:rPr>
          <w:lang w:val="en-GB"/>
        </w:rPr>
        <w:tab/>
      </w:r>
      <w:r w:rsidRPr="00B345C5">
        <w:rPr>
          <w:lang w:val="en-GB"/>
        </w:rPr>
        <w:tab/>
        <w:t>50 pence</w:t>
      </w:r>
      <w:r w:rsidRPr="00B345C5">
        <w:rPr>
          <w:lang w:val="en-GB"/>
        </w:rPr>
        <w:tab/>
        <w:t xml:space="preserve">    30 pence</w:t>
      </w:r>
      <w:r w:rsidRPr="00B345C5">
        <w:rPr>
          <w:lang w:val="en-GB"/>
        </w:rPr>
        <w:tab/>
      </w:r>
      <w:r w:rsidRPr="00B345C5">
        <w:rPr>
          <w:lang w:val="en-GB"/>
        </w:rPr>
        <w:tab/>
        <w:t>60 pence</w:t>
      </w:r>
    </w:p>
    <w:p w:rsidR="00FF591E" w:rsidRPr="00B345C5" w:rsidRDefault="00FF591E" w:rsidP="008F689F">
      <w:pPr>
        <w:ind w:left="1068"/>
        <w:rPr>
          <w:lang w:val="en-GB"/>
        </w:rPr>
      </w:pPr>
      <w:r w:rsidRPr="00B345C5">
        <w:rPr>
          <w:lang w:val="en-GB"/>
        </w:rPr>
        <w:t>How much are the yoghurts? They are ________ pence.</w:t>
      </w:r>
    </w:p>
    <w:p w:rsidR="00FF591E" w:rsidRPr="00B345C5" w:rsidRDefault="00FF591E" w:rsidP="008F689F">
      <w:pPr>
        <w:ind w:left="1068"/>
        <w:rPr>
          <w:lang w:val="en-GB"/>
        </w:rPr>
      </w:pPr>
      <w:r w:rsidRPr="00B345C5">
        <w:rPr>
          <w:lang w:val="en-GB"/>
        </w:rPr>
        <w:t>How much is the popcorn? It is _______ pence.</w:t>
      </w:r>
    </w:p>
    <w:p w:rsidR="00FF591E" w:rsidRPr="00B345C5" w:rsidRDefault="00FF591E" w:rsidP="008F689F">
      <w:pPr>
        <w:ind w:left="1068"/>
        <w:rPr>
          <w:lang w:val="en-GB"/>
        </w:rPr>
      </w:pPr>
      <w:r w:rsidRPr="00B345C5">
        <w:rPr>
          <w:lang w:val="en-GB"/>
        </w:rPr>
        <w:t>How much is the water?  It is ______ pence.</w:t>
      </w:r>
    </w:p>
    <w:p w:rsidR="00FF591E" w:rsidRDefault="00FF591E" w:rsidP="008F689F">
      <w:pPr>
        <w:ind w:left="1068"/>
      </w:pPr>
      <w:r w:rsidRPr="00B345C5">
        <w:rPr>
          <w:lang w:val="en-GB"/>
        </w:rPr>
        <w:t xml:space="preserve">How much are the cherries? </w:t>
      </w:r>
      <w:r>
        <w:t>They are ______ pence.</w:t>
      </w:r>
    </w:p>
    <w:p w:rsidR="00FF591E" w:rsidRPr="00115208" w:rsidRDefault="00FF591E" w:rsidP="008F689F">
      <w:pPr>
        <w:ind w:left="1068"/>
        <w:rPr>
          <w:i/>
          <w:u w:val="single"/>
        </w:rPr>
      </w:pPr>
      <w:r w:rsidRPr="003E1134">
        <w:rPr>
          <w:i/>
          <w:noProof/>
          <w:u w:val="single"/>
          <w:lang w:eastAsia="es-ES"/>
        </w:rPr>
        <w:pict>
          <v:shape id="_x0000_i1033" type="#_x0000_t75" style="width:415.5pt;height:352.5pt;visibility:visible">
            <v:imagedata r:id="rId20" o:title="" croptop="2323f" cropbottom="486f"/>
          </v:shape>
        </w:pict>
      </w:r>
    </w:p>
    <w:p w:rsidR="00FF591E" w:rsidRDefault="00FF591E" w:rsidP="00115208">
      <w:pPr>
        <w:ind w:left="1068"/>
        <w:rPr>
          <w:b/>
          <w:i/>
          <w:u w:val="single"/>
        </w:rPr>
      </w:pPr>
      <w:r>
        <w:rPr>
          <w:b/>
          <w:i/>
          <w:u w:val="single"/>
        </w:rPr>
        <w:t>Estos</w:t>
      </w:r>
      <w:r w:rsidRPr="00115208">
        <w:rPr>
          <w:b/>
          <w:i/>
          <w:u w:val="single"/>
        </w:rPr>
        <w:t xml:space="preserve"> ejercicio</w:t>
      </w:r>
      <w:r>
        <w:rPr>
          <w:b/>
          <w:i/>
          <w:u w:val="single"/>
        </w:rPr>
        <w:t xml:space="preserve">s </w:t>
      </w:r>
      <w:r w:rsidRPr="00115208">
        <w:rPr>
          <w:b/>
          <w:i/>
          <w:u w:val="single"/>
        </w:rPr>
        <w:t xml:space="preserve"> será</w:t>
      </w:r>
      <w:r>
        <w:rPr>
          <w:b/>
          <w:i/>
          <w:u w:val="single"/>
        </w:rPr>
        <w:t>n</w:t>
      </w:r>
      <w:r w:rsidRPr="00115208">
        <w:rPr>
          <w:b/>
          <w:i/>
          <w:u w:val="single"/>
        </w:rPr>
        <w:t xml:space="preserve"> parte de la prueba oral. Así que el alumnado debe practicarlo varias veces.</w:t>
      </w:r>
    </w:p>
    <w:p w:rsidR="00FF591E" w:rsidRDefault="00FF591E" w:rsidP="00115208">
      <w:pPr>
        <w:ind w:left="1068"/>
        <w:rPr>
          <w:b/>
          <w:i/>
          <w:u w:val="single"/>
        </w:rPr>
      </w:pPr>
      <w:r w:rsidRPr="003E1134">
        <w:rPr>
          <w:b/>
          <w:i/>
          <w:noProof/>
          <w:u w:val="single"/>
          <w:lang w:eastAsia="es-ES"/>
        </w:rPr>
        <w:pict>
          <v:shape id="_x0000_i1034" type="#_x0000_t75" style="width:422.25pt;height:661.5pt;visibility:visible">
            <v:imagedata r:id="rId21" o:title="" croptop="3620f"/>
          </v:shape>
        </w:pict>
      </w:r>
    </w:p>
    <w:p w:rsidR="00FF591E" w:rsidRDefault="00FF591E" w:rsidP="00115208">
      <w:pPr>
        <w:ind w:left="1068"/>
      </w:pPr>
      <w:r>
        <w:t>Wednesday, 18th March</w:t>
      </w:r>
    </w:p>
    <w:p w:rsidR="00FF591E" w:rsidRDefault="00FF591E" w:rsidP="00115208">
      <w:pPr>
        <w:pStyle w:val="ListParagraph"/>
        <w:numPr>
          <w:ilvl w:val="0"/>
          <w:numId w:val="2"/>
        </w:numPr>
      </w:pPr>
      <w:r>
        <w:t>Find the Easter vocabulary.</w:t>
      </w:r>
    </w:p>
    <w:p w:rsidR="00FF591E" w:rsidRPr="00115208" w:rsidRDefault="00FF591E" w:rsidP="00174EF8">
      <w:pPr>
        <w:ind w:left="1068"/>
      </w:pPr>
      <w:hyperlink r:id="rId22" w:tgtFrame="_blank" w:history="1">
        <w:r w:rsidRPr="003E1134">
          <w:rPr>
            <w:rFonts w:ascii="Arial" w:hAnsi="Arial" w:cs="Arial"/>
            <w:noProof/>
            <w:color w:val="2962FF"/>
            <w:sz w:val="20"/>
            <w:szCs w:val="20"/>
            <w:lang w:eastAsia="es-ES"/>
          </w:rPr>
          <w:pict>
            <v:shape id="Imagen 13" o:spid="_x0000_i1035" type="#_x0000_t75" alt="Resultado de imagen de easter wordsearch" href="https://www.google.es/url?sa=i&amp;url=https://www.teacherspayteachers.com/Product/Easter-Word-Search-3033954&amp;psig=AOvVaw1r90MkP0rmPz5KaQ1jaW0P&amp;ust=1584287588928000&amp;source=images&amp;cd=vfe&amp;ved=0CAIQjRxqFwoTCJjS8aqpmugCFQAAAAAdAAAAAB" style="width:386.25pt;height:384.75pt;visibility:visible" o:button="t">
              <v:fill o:detectmouseclick="t"/>
              <v:imagedata r:id="rId23" o:title=""/>
            </v:shape>
          </w:pict>
        </w:r>
      </w:hyperlink>
    </w:p>
    <w:p w:rsidR="00FF591E" w:rsidRPr="00B345C5" w:rsidRDefault="00FF591E" w:rsidP="00174EF8">
      <w:pPr>
        <w:pStyle w:val="ListParagraph"/>
        <w:numPr>
          <w:ilvl w:val="0"/>
          <w:numId w:val="2"/>
        </w:numPr>
        <w:rPr>
          <w:lang w:val="en-GB"/>
        </w:rPr>
      </w:pPr>
      <w:r w:rsidRPr="00B345C5">
        <w:rPr>
          <w:lang w:val="en-GB"/>
        </w:rPr>
        <w:t>Look the vocabulary of the actvity 1 and complete.</w:t>
      </w:r>
    </w:p>
    <w:p w:rsidR="00FF591E" w:rsidRDefault="00FF591E" w:rsidP="00174EF8">
      <w:pPr>
        <w:ind w:left="1068"/>
      </w:pPr>
      <w:r w:rsidRPr="00FB3230">
        <w:rPr>
          <w:noProof/>
          <w:lang w:eastAsia="es-ES"/>
        </w:rPr>
        <w:pict>
          <v:shape id="Imagen 16" o:spid="_x0000_i1036" type="#_x0000_t75" alt="Resultado de imagen de happy eater to color" style="width:68.25pt;height:53.25pt;visibility:visible">
            <v:imagedata r:id="rId24" o:title="" cropbottom="6068f"/>
          </v:shape>
        </w:pict>
      </w:r>
      <w:r>
        <w:t>C_ _ _ _ _ _</w:t>
      </w:r>
      <w:r>
        <w:tab/>
      </w:r>
      <w:r>
        <w:tab/>
      </w:r>
      <w:r>
        <w:tab/>
      </w:r>
      <w:hyperlink r:id="rId25" w:tgtFrame="_blank" w:history="1">
        <w:r w:rsidRPr="003E1134">
          <w:rPr>
            <w:rFonts w:ascii="Roboto" w:hAnsi="Roboto"/>
            <w:noProof/>
            <w:color w:val="2962FF"/>
            <w:sz w:val="20"/>
            <w:szCs w:val="20"/>
            <w:lang w:eastAsia="es-ES"/>
          </w:rPr>
          <w:pict>
            <v:shape id="Imagen 22" o:spid="_x0000_i1037" type="#_x0000_t75" alt="Resultado de imagen de to colourtulips to colour" href="https://www.google.es/url?sa=i&amp;url=https://printablefreecoloring.com/drawings/nature/tulip/22/&amp;psig=AOvVaw1aTxs5eoGEUPzPfN_E1rKT&amp;ust=1584288216840000&amp;source=images&amp;cd=vfe&amp;ved=0CAIQjRxqFwoTCMCAzN2rmugCFQAAAAAdAAAAAB" style="width:45.75pt;height:54.75pt;visibility:visible" o:button="t">
              <v:fill o:detectmouseclick="t"/>
              <v:imagedata r:id="rId26" o:title=""/>
            </v:shape>
          </w:pict>
        </w:r>
      </w:hyperlink>
      <w:r>
        <w:t>F _ _ _ _ _ _</w:t>
      </w:r>
    </w:p>
    <w:p w:rsidR="00FF591E" w:rsidRDefault="00FF591E" w:rsidP="00174EF8">
      <w:pPr>
        <w:ind w:left="1068"/>
      </w:pPr>
      <w:hyperlink r:id="rId27" w:tgtFrame="_blank" w:history="1">
        <w:r w:rsidRPr="003E1134">
          <w:rPr>
            <w:rFonts w:ascii="Arial" w:hAnsi="Arial" w:cs="Arial"/>
            <w:noProof/>
            <w:color w:val="2962FF"/>
            <w:sz w:val="20"/>
            <w:szCs w:val="20"/>
            <w:lang w:eastAsia="es-ES"/>
          </w:rPr>
          <w:pict>
            <v:shape id="Imagen 19" o:spid="_x0000_i1038" type="#_x0000_t75" alt="Resultado de imagen de basket to colour" href="https://www.google.es/url?sa=i&amp;url=https://co.pinterest.com/pin/525865693971355452/&amp;psig=AOvVaw1Ota7Yzqwhf7eGHkwFavK4&amp;ust=1584288026360000&amp;source=images&amp;cd=vfe&amp;ved=0CAIQjRxqFwoTCNj9k4CrmugCFQAAAAAdAAAAAB" style="width:60pt;height:42pt;visibility:visible" o:button="t">
              <v:fill o:detectmouseclick="t"/>
              <v:imagedata r:id="rId28" o:title=""/>
            </v:shape>
          </w:pict>
        </w:r>
      </w:hyperlink>
      <w:r>
        <w:t>B _ _ _ _ _</w:t>
      </w:r>
      <w:r>
        <w:tab/>
      </w:r>
      <w:r>
        <w:tab/>
      </w:r>
      <w:r>
        <w:tab/>
      </w:r>
      <w:hyperlink r:id="rId29" w:history="1">
        <w:r w:rsidRPr="003E1134">
          <w:rPr>
            <w:rFonts w:ascii="Arial" w:hAnsi="Arial" w:cs="Arial"/>
            <w:noProof/>
            <w:color w:val="FF4500"/>
            <w:bdr w:val="none" w:sz="0" w:space="0" w:color="auto" w:frame="1"/>
            <w:lang w:eastAsia="es-ES"/>
          </w:rPr>
          <w:pict>
            <v:shape id="Imagen 25" o:spid="_x0000_i1039" type="#_x0000_t75" alt="Top 19 First-rate Egg Printable Download Coloring Page Easter Images Pages Blank Easy Book Empty Template Hunt Templates Pages Innovation" href="http://www.nidaashow.com/wp-content/uploads/2019/12/free-easter-coloring-pages-excellent-egg-printables-with-stunning-photo-inspirations-ideas-printable-pages.j" style="width:41.25pt;height:37.5pt;visibility:visible" o:button="t">
              <v:fill o:detectmouseclick="t"/>
              <v:imagedata r:id="rId30" o:title="" cropbottom=".25" cropright="10603f"/>
            </v:shape>
          </w:pict>
        </w:r>
      </w:hyperlink>
      <w:r>
        <w:t xml:space="preserve"> E _ _ _</w:t>
      </w:r>
    </w:p>
    <w:p w:rsidR="00FF591E" w:rsidRDefault="00FF591E" w:rsidP="00174EF8">
      <w:pPr>
        <w:ind w:left="360"/>
      </w:pPr>
    </w:p>
    <w:p w:rsidR="00FF591E" w:rsidRDefault="00FF591E" w:rsidP="00FE2DC3">
      <w:pPr>
        <w:ind w:left="360" w:firstLine="708"/>
      </w:pPr>
      <w:hyperlink r:id="rId31" w:tgtFrame="_blank" w:history="1">
        <w:r w:rsidRPr="003E1134">
          <w:rPr>
            <w:rFonts w:ascii="Roboto" w:hAnsi="Roboto"/>
            <w:noProof/>
            <w:color w:val="2962FF"/>
            <w:sz w:val="20"/>
            <w:szCs w:val="20"/>
            <w:lang w:eastAsia="es-ES"/>
          </w:rPr>
          <w:pict>
            <v:shape id="Imagen 28" o:spid="_x0000_i1040" type="#_x0000_t75" alt="Resultado de imagen de to colour bunny" href="https://www.google.es/url?sa=i&amp;url=http://cucumberlab.com/44-amazing-easter-bunny-pictures-to-colour/color-the-easter-bunny-esl-worksheet-by-prihcosta/&amp;psig=AOvVaw1LBg7xq7_WRkBQNbmZjMeK&amp;ust=1584288428751000&amp;source=images&amp;cd=vfe&amp;ved=0CAIQjRxqFwoTCMjS2cOsmugCFQAAAAAdAAAAAB" style="width:59.25pt;height:56.25pt;visibility:visible" o:button="t">
              <v:fill o:detectmouseclick="t"/>
              <v:imagedata r:id="rId32" o:title=""/>
            </v:shape>
          </w:pict>
        </w:r>
      </w:hyperlink>
      <w:r>
        <w:t>B _ _ _ _</w:t>
      </w:r>
      <w:r>
        <w:tab/>
      </w:r>
      <w:r>
        <w:tab/>
      </w:r>
      <w:r>
        <w:tab/>
      </w:r>
      <w:hyperlink r:id="rId33" w:tgtFrame="_blank" w:history="1">
        <w:r w:rsidRPr="003E1134">
          <w:rPr>
            <w:rFonts w:ascii="Roboto" w:hAnsi="Roboto"/>
            <w:noProof/>
            <w:color w:val="2962FF"/>
            <w:sz w:val="20"/>
            <w:szCs w:val="20"/>
            <w:lang w:eastAsia="es-ES"/>
          </w:rPr>
          <w:pict>
            <v:shape id="Imagen 31" o:spid="_x0000_i1041" type="#_x0000_t75" alt="Resultado de imagen de spring to colour" href="https://www.google.es/url?sa=i&amp;url=http://clipart-library.com/spring-flowers-pictures-free.html&amp;psig=AOvVaw1q-4Hm393KCnlK-3UplA9d&amp;ust=1584288626788000&amp;source=images&amp;cd=vfe&amp;ved=0CAIQjRxqFwoTCLDQ7J-tmugCFQAAAAAdAAAAAB" style="width:54pt;height:45.75pt;visibility:visible" o:button="t">
              <v:fill o:detectmouseclick="t"/>
              <v:imagedata r:id="rId34" o:title=""/>
            </v:shape>
          </w:pict>
        </w:r>
      </w:hyperlink>
      <w:r>
        <w:t xml:space="preserve">    S _ _ _ _ _             </w:t>
      </w:r>
    </w:p>
    <w:p w:rsidR="00FF591E" w:rsidRDefault="00FF591E" w:rsidP="002F4009">
      <w:pPr>
        <w:pStyle w:val="ListParagraph"/>
        <w:numPr>
          <w:ilvl w:val="0"/>
          <w:numId w:val="2"/>
        </w:numPr>
      </w:pPr>
      <w:r>
        <w:t>Decorate this  Easter bunny.</w:t>
      </w:r>
    </w:p>
    <w:p w:rsidR="00FF591E" w:rsidRDefault="00FF591E" w:rsidP="002F4009">
      <w:hyperlink r:id="rId35" w:tgtFrame="_blank" w:history="1">
        <w:r w:rsidRPr="003E1134">
          <w:rPr>
            <w:rFonts w:ascii="Roboto" w:hAnsi="Roboto"/>
            <w:noProof/>
            <w:color w:val="2962FF"/>
            <w:sz w:val="20"/>
            <w:szCs w:val="20"/>
            <w:lang w:eastAsia="es-ES"/>
          </w:rPr>
          <w:pict>
            <v:shape id="Imagen 34" o:spid="_x0000_i1042" type="#_x0000_t75" alt="Resultado de imagen de colorear siluetas conejos pascua" href="https://www.google.es/url?sa=i&amp;url=http://manualidadescon.com/11271/guirnalda-de-pascuas-con-conejos-de-papel&amp;psig=AOvVaw2t2k-6n4ktgzoJxNH37Nt3&amp;ust=1584289292006000&amp;source=images&amp;cd=vfe&amp;ved=0CAIQjRxqFwoTCLi8mdevmugCFQAAAAAdAAAAAB" style="width:610.5pt;height:633pt;visibility:visible" o:button="t">
              <v:fill o:detectmouseclick="t"/>
              <v:imagedata r:id="rId36" o:title=""/>
            </v:shape>
          </w:pict>
        </w:r>
      </w:hyperlink>
    </w:p>
    <w:p w:rsidR="00FF591E" w:rsidRDefault="00FF591E" w:rsidP="002F4009">
      <w:pPr>
        <w:tabs>
          <w:tab w:val="left" w:pos="1065"/>
        </w:tabs>
      </w:pPr>
      <w:r>
        <w:tab/>
      </w:r>
    </w:p>
    <w:p w:rsidR="00FF591E" w:rsidRDefault="00FF591E" w:rsidP="002F4009">
      <w:pPr>
        <w:tabs>
          <w:tab w:val="left" w:pos="1065"/>
        </w:tabs>
      </w:pPr>
      <w:r>
        <w:t xml:space="preserve">Direcciones consulta y repaso: </w:t>
      </w:r>
    </w:p>
    <w:p w:rsidR="00FF591E" w:rsidRDefault="00FF591E" w:rsidP="002F4009">
      <w:pPr>
        <w:tabs>
          <w:tab w:val="left" w:pos="1065"/>
        </w:tabs>
      </w:pPr>
      <w:hyperlink r:id="rId37" w:history="1">
        <w:r w:rsidRPr="00C019BE">
          <w:rPr>
            <w:rStyle w:val="Hyperlink"/>
          </w:rPr>
          <w:t>https://elt.oup.com/student/allaboutus/?cc=global&amp;selLanguage=en</w:t>
        </w:r>
      </w:hyperlink>
    </w:p>
    <w:p w:rsidR="00FF591E" w:rsidRDefault="00FF591E" w:rsidP="002F4009">
      <w:pPr>
        <w:tabs>
          <w:tab w:val="left" w:pos="1065"/>
        </w:tabs>
      </w:pPr>
      <w:hyperlink r:id="rId38" w:history="1">
        <w:r w:rsidRPr="00C019BE">
          <w:rPr>
            <w:rStyle w:val="Hyperlink"/>
          </w:rPr>
          <w:t>https://agendaweb.org/</w:t>
        </w:r>
      </w:hyperlink>
    </w:p>
    <w:p w:rsidR="00FF591E" w:rsidRDefault="00FF591E" w:rsidP="002F4009">
      <w:pPr>
        <w:tabs>
          <w:tab w:val="left" w:pos="1065"/>
        </w:tabs>
      </w:pPr>
      <w:r>
        <w:t>En esta dirección pueden seleccionar:</w:t>
      </w:r>
    </w:p>
    <w:p w:rsidR="00FF591E" w:rsidRDefault="00FF591E" w:rsidP="002F4009">
      <w:pPr>
        <w:tabs>
          <w:tab w:val="left" w:pos="1065"/>
        </w:tabs>
      </w:pPr>
      <w:r>
        <w:t>Audio stories-video stories transcript-funny – funny tales-short versión.</w:t>
      </w:r>
    </w:p>
    <w:p w:rsidR="00FF591E" w:rsidRDefault="00FF591E" w:rsidP="002F4009">
      <w:pPr>
        <w:tabs>
          <w:tab w:val="left" w:pos="1065"/>
        </w:tabs>
      </w:pPr>
    </w:p>
    <w:p w:rsidR="00FF591E" w:rsidRPr="002F4009" w:rsidRDefault="00FF591E" w:rsidP="002F4009">
      <w:pPr>
        <w:tabs>
          <w:tab w:val="left" w:pos="1065"/>
        </w:tabs>
      </w:pPr>
      <w:r>
        <w:t>La actividad del Easter bunny la pueden hacer con diversos materiales: purpurina, trozos de papel…</w:t>
      </w:r>
    </w:p>
    <w:sectPr w:rsidR="00FF591E" w:rsidRPr="002F4009" w:rsidSect="00AF796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91E" w:rsidRDefault="00FF591E" w:rsidP="003C70F9">
      <w:pPr>
        <w:spacing w:after="0" w:line="240" w:lineRule="auto"/>
      </w:pPr>
      <w:r>
        <w:separator/>
      </w:r>
    </w:p>
  </w:endnote>
  <w:endnote w:type="continuationSeparator" w:id="0">
    <w:p w:rsidR="00FF591E" w:rsidRDefault="00FF591E" w:rsidP="003C7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91E" w:rsidRDefault="00FF591E" w:rsidP="003C70F9">
      <w:pPr>
        <w:spacing w:after="0" w:line="240" w:lineRule="auto"/>
      </w:pPr>
      <w:r>
        <w:separator/>
      </w:r>
    </w:p>
  </w:footnote>
  <w:footnote w:type="continuationSeparator" w:id="0">
    <w:p w:rsidR="00FF591E" w:rsidRDefault="00FF591E" w:rsidP="003C70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B1786B"/>
    <w:multiLevelType w:val="hybridMultilevel"/>
    <w:tmpl w:val="223842A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78809F9"/>
    <w:multiLevelType w:val="hybridMultilevel"/>
    <w:tmpl w:val="70AE5B12"/>
    <w:lvl w:ilvl="0" w:tplc="2D160548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1351"/>
    <w:rsid w:val="000F4D18"/>
    <w:rsid w:val="00115208"/>
    <w:rsid w:val="0013034F"/>
    <w:rsid w:val="00174EF8"/>
    <w:rsid w:val="002421B9"/>
    <w:rsid w:val="002F4009"/>
    <w:rsid w:val="0030561F"/>
    <w:rsid w:val="003724D2"/>
    <w:rsid w:val="003B0255"/>
    <w:rsid w:val="003C70F9"/>
    <w:rsid w:val="003D5B98"/>
    <w:rsid w:val="003E1134"/>
    <w:rsid w:val="00411F27"/>
    <w:rsid w:val="0047030F"/>
    <w:rsid w:val="00525CF2"/>
    <w:rsid w:val="005E1351"/>
    <w:rsid w:val="008B5FC4"/>
    <w:rsid w:val="008F689F"/>
    <w:rsid w:val="00AE6975"/>
    <w:rsid w:val="00AF7966"/>
    <w:rsid w:val="00B02E99"/>
    <w:rsid w:val="00B345C5"/>
    <w:rsid w:val="00B771CD"/>
    <w:rsid w:val="00B80BF6"/>
    <w:rsid w:val="00B94B8D"/>
    <w:rsid w:val="00BB721C"/>
    <w:rsid w:val="00BF6840"/>
    <w:rsid w:val="00C019BE"/>
    <w:rsid w:val="00C2499D"/>
    <w:rsid w:val="00E30E1C"/>
    <w:rsid w:val="00E42999"/>
    <w:rsid w:val="00EA0319"/>
    <w:rsid w:val="00F045E7"/>
    <w:rsid w:val="00F45393"/>
    <w:rsid w:val="00F9217B"/>
    <w:rsid w:val="00FB3230"/>
    <w:rsid w:val="00FB69D3"/>
    <w:rsid w:val="00FE2DC3"/>
    <w:rsid w:val="00FF1140"/>
    <w:rsid w:val="00FF5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96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E1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135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C2499D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C2499D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3C70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C70F9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C70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C70F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48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8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8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8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48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8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483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483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483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48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3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8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48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3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483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4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3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48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483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6483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483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es/url?sa=i&amp;url=https://www.clipart.email/clipart/yogurt-black-and-white-clipart-8775.html&amp;psig=AOvVaw2nWFb4topTnIuCqHMrmqxd&amp;ust=1584286158705000&amp;source=images&amp;cd=vfe&amp;ved=0CAIQjRxqFwoTCLDf35OkmugCFQAAAAAdAAAAABAD" TargetMode="External"/><Relationship Id="rId18" Type="http://schemas.openxmlformats.org/officeDocument/2006/relationships/hyperlink" Target="https://www.google.es/url?sa=i&amp;url=https://www.pinterest.cl/pin/357895501620880588/&amp;psig=AOvVaw2Y2RG9KfbMi4B5TrJNr7ts&amp;ust=1584286750827000&amp;source=images&amp;cd=vfe&amp;ved=0CAIQjRxqFwoTCMjn8aGmmugCFQAAAAAdAAAAABAD" TargetMode="External"/><Relationship Id="rId26" Type="http://schemas.openxmlformats.org/officeDocument/2006/relationships/image" Target="media/image1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openxmlformats.org/officeDocument/2006/relationships/hyperlink" Target="https://www.youtube.com/watch?v=PYNqWmkkxaY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s://www.google.es/url?sa=i&amp;url=https://printablefreecoloring.com/drawings/nature/tulip/22/&amp;psig=AOvVaw1aTxs5eoGEUPzPfN_E1rKT&amp;ust=1584288216840000&amp;source=images&amp;cd=vfe&amp;ved=0CAIQjRxqFwoTCMCAzN2rmugCFQAAAAAdAAAAABAD" TargetMode="External"/><Relationship Id="rId33" Type="http://schemas.openxmlformats.org/officeDocument/2006/relationships/hyperlink" Target="https://www.google.es/url?sa=i&amp;url=http://clipart-library.com/spring-flowers-pictures-free.html&amp;psig=AOvVaw1q-4Hm393KCnlK-3UplA9d&amp;ust=1584288626788000&amp;source=images&amp;cd=vfe&amp;ved=0CAIQjRxqFwoTCLDQ7J-tmugCFQAAAAAdAAAAABAD" TargetMode="External"/><Relationship Id="rId38" Type="http://schemas.openxmlformats.org/officeDocument/2006/relationships/hyperlink" Target="https://agendaweb.or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es/url?sa=i&amp;url=https://es.123rf.com/photo_58843037_piso-ilustraci%C3%B3n-del-vector-del-estilo-de-la-botella-de-agua.html&amp;psig=AOvVaw0SHZzrYYP_BARKOtyDMjgf&amp;ust=1584286463803000&amp;source=images&amp;cd=vfe&amp;ved=0CAIQjRxqFwoTCNCWwJilmugCFQAAAAAdAAAAABAD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www.nidaashow.com/wp-content/uploads/2019/12/free-easter-coloring-pages-excellent-egg-printables-with-stunning-photo-inspirations-ideas-printable-pages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es/url?sa=i&amp;url=https://www.clipart.email/clipart/yogurt-black-and-white-clipart-8775.html&amp;psig=AOvVaw2nWFb4topTnIuCqHMrmqxd&amp;ust=1584286158705000&amp;source=images&amp;cd=vfe&amp;ved=0CAIQjRxqFwoTCLDf35OkmugCFQAAAAAdAAAAABAD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elt.oup.com/student/allaboutus/?cc=global&amp;selLanguage=en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hyperlink" Target="https://www.google.es/url?sa=i&amp;url=http://cucumberlab.com/44-amazing-easter-bunny-pictures-to-colour/color-the-easter-bunny-esl-worksheet-by-prihcosta/&amp;psig=AOvVaw1LBg7xq7_WRkBQNbmZjMeK&amp;ust=1584288428751000&amp;source=images&amp;cd=vfe&amp;ved=0CAIQjRxqFwoTCMjS2cOsmugCFQAAAAAdAAAAABA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es/url?sa=i&amp;url=https://www.pinterest.de/pin/239464905160809741/&amp;psig=AOvVaw383YA6AhbuGsQew8zY0pJm&amp;ust=1584286320393000&amp;source=images&amp;cd=vfe&amp;ved=0CAIQjRxqFwoTCMiK99mkmugCFQAAAAAdAAAAABAD" TargetMode="External"/><Relationship Id="rId22" Type="http://schemas.openxmlformats.org/officeDocument/2006/relationships/hyperlink" Target="https://www.google.es/url?sa=i&amp;url=https://www.teacherspayteachers.com/Product/Easter-Word-Search-3033954&amp;psig=AOvVaw1r90MkP0rmPz5KaQ1jaW0P&amp;ust=1584287588928000&amp;source=images&amp;cd=vfe&amp;ved=0CAIQjRxqFwoTCJjS8aqpmugCFQAAAAAdAAAAABA3" TargetMode="External"/><Relationship Id="rId27" Type="http://schemas.openxmlformats.org/officeDocument/2006/relationships/hyperlink" Target="https://www.google.es/url?sa=i&amp;url=https://co.pinterest.com/pin/525865693971355452/&amp;psig=AOvVaw1Ota7Yzqwhf7eGHkwFavK4&amp;ust=1584288026360000&amp;source=images&amp;cd=vfe&amp;ved=0CAIQjRxqFwoTCNj9k4CrmugCFQAAAAAdAAAAABAD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google.es/url?sa=i&amp;url=http://manualidadescon.com/11271/guirnalda-de-pascuas-con-conejos-de-papel&amp;psig=AOvVaw2t2k-6n4ktgzoJxNH37Nt3&amp;ust=1584289292006000&amp;source=images&amp;cd=vfe&amp;ved=0CAIQjRxqFwoTCLi8mdevmugCFQAAAAAdAAAAAB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7</Pages>
  <Words>710</Words>
  <Characters>3911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TAREA DE INGLÉS PARA 2º DE PRIMARIA</dc:title>
  <dc:subject/>
  <dc:creator>PINO NARANJO</dc:creator>
  <cp:keywords/>
  <dc:description/>
  <cp:lastModifiedBy>sara</cp:lastModifiedBy>
  <cp:revision>2</cp:revision>
  <dcterms:created xsi:type="dcterms:W3CDTF">2020-03-14T20:31:00Z</dcterms:created>
  <dcterms:modified xsi:type="dcterms:W3CDTF">2020-03-14T20:31:00Z</dcterms:modified>
</cp:coreProperties>
</file>